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F91FD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7808728" w14:textId="77777777" w:rsidR="00F90453" w:rsidRDefault="00881666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3C271BFA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CDC0C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80EE" w14:textId="77777777" w:rsidR="00222867" w:rsidRPr="00D635C4" w:rsidRDefault="00197443" w:rsidP="00197443"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המשפטים</w:t>
            </w:r>
          </w:p>
        </w:tc>
      </w:tr>
      <w:tr w:rsidR="007548B0" w14:paraId="37F6792E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36926C7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7BC8" w14:textId="77777777" w:rsidR="00222867" w:rsidRPr="00D635C4" w:rsidRDefault="00197443" w:rsidP="00197443"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הסיוע המשפטי</w:t>
            </w:r>
          </w:p>
        </w:tc>
      </w:tr>
      <w:tr w:rsidR="007548B0" w14:paraId="44BF3493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93A52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12BB" w14:textId="38230F1A" w:rsidR="00222867" w:rsidRDefault="004C0D6D" w:rsidP="0019744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3.11.25</w:t>
            </w:r>
          </w:p>
        </w:tc>
      </w:tr>
    </w:tbl>
    <w:p w14:paraId="7650BE6B" w14:textId="77777777" w:rsidR="00332AFB" w:rsidRDefault="00881666" w:rsidP="00222867">
      <w:pPr>
        <w:rPr>
          <w:rtl/>
        </w:rPr>
      </w:pPr>
    </w:p>
    <w:p w14:paraId="12A618F8" w14:textId="77777777" w:rsidR="00222867" w:rsidRDefault="00881666" w:rsidP="00222867">
      <w:pPr>
        <w:rPr>
          <w:rtl/>
        </w:rPr>
      </w:pPr>
    </w:p>
    <w:p w14:paraId="09188C95" w14:textId="77777777" w:rsidR="00222867" w:rsidRDefault="00881666" w:rsidP="00222867">
      <w:pPr>
        <w:rPr>
          <w:rtl/>
        </w:rPr>
      </w:pPr>
    </w:p>
    <w:p w14:paraId="0DD5E33C" w14:textId="77777777" w:rsidR="00222867" w:rsidRDefault="00881666" w:rsidP="00222867">
      <w:pPr>
        <w:rPr>
          <w:rtl/>
        </w:rPr>
      </w:pPr>
    </w:p>
    <w:p w14:paraId="617B23A0" w14:textId="77777777" w:rsidR="00222867" w:rsidRDefault="00881666" w:rsidP="00222867">
      <w:pPr>
        <w:rPr>
          <w:rtl/>
        </w:rPr>
      </w:pPr>
    </w:p>
    <w:p w14:paraId="4C129F1F" w14:textId="77777777" w:rsidR="00222867" w:rsidRDefault="00881666" w:rsidP="00222867">
      <w:pPr>
        <w:rPr>
          <w:rtl/>
        </w:rPr>
      </w:pPr>
    </w:p>
    <w:p w14:paraId="016F349E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22424866" w14:textId="77777777" w:rsidR="00222867" w:rsidRDefault="00881666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63E030F8" w14:textId="77777777" w:rsidR="00222867" w:rsidRPr="00AF57E9" w:rsidRDefault="009B6B29" w:rsidP="00197443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197443">
        <w:rPr>
          <w:rFonts w:ascii="Wingdings" w:hAnsi="Wingdings" w:cstheme="minorBidi"/>
          <w:b/>
          <w:sz w:val="21"/>
          <w:szCs w:val="21"/>
        </w:rPr>
        <w:sym w:font="Wingdings 2" w:char="F0D0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2AC37D1D" w14:textId="77777777" w:rsidR="00222867" w:rsidRPr="00AF57E9" w:rsidRDefault="00881666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4E34233" w14:textId="77777777" w:rsidTr="00C2294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8A3899E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RPr="006E44D8" w14:paraId="753C046B" w14:textId="77777777" w:rsidTr="00C2294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632A" w14:textId="22707FD2" w:rsidR="00222867" w:rsidRPr="006E44D8" w:rsidRDefault="007658D8" w:rsidP="00BE546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עריכת קורס הכשרה לעורכי הדין ממערך </w:t>
            </w:r>
            <w:proofErr w:type="spellStart"/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זיקנה</w:t>
            </w:r>
            <w:proofErr w:type="spellEnd"/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וכשרות משפטית בתחום ייצוג אוכלוסייה מבוגרת</w:t>
            </w:r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עם מוגבלות</w:t>
            </w:r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במצבי סיכון במסגרת לימודי תעודה, </w:t>
            </w:r>
            <w:r w:rsidR="00197443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קבלת שירות</w:t>
            </w:r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="00197443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ייעוץ</w:t>
            </w:r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וליווי מקצועי</w:t>
            </w:r>
            <w:r w:rsidR="00FA652F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בתיקים בייצוג אנשים עם מוגבלות המתנהלים בבתי המשפט</w:t>
            </w:r>
            <w:r w:rsidR="00BE546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(דהיינו, </w:t>
            </w:r>
            <w:r w:rsidR="00BE546F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ליווי תיקים אמיתיים כחלק מקורס ההכשרה</w:t>
            </w:r>
            <w:r w:rsidR="00824FD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="00BE546F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824FD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כש</w:t>
            </w:r>
            <w:r w:rsidR="00BE546F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לא</w:t>
            </w:r>
            <w:proofErr w:type="spellEnd"/>
            <w:r w:rsidR="00BE546F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מ</w:t>
            </w:r>
            <w:r w:rsidR="00BE546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דובר</w:t>
            </w:r>
            <w:r w:rsidR="00BE546F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E546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="00BE546F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יועצים חיצוניים לפעילות השוטפת</w:t>
            </w:r>
            <w:r w:rsidR="00BE546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),</w:t>
            </w:r>
            <w:r w:rsidR="00FA652F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תוך ליווי ב</w:t>
            </w:r>
            <w:r w:rsidR="00FA652F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סדנאות חוסן באמצעות מומחים מתחום המוגבלויות ב</w:t>
            </w:r>
            <w:r w:rsidR="000D6204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"בית איזי שפירא"</w:t>
            </w:r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וכן הכשרה ייעודית לעורכי דין בחברה הערבית בתחום </w:t>
            </w:r>
            <w:proofErr w:type="spellStart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זיקנה</w:t>
            </w:r>
            <w:proofErr w:type="spellEnd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בחברה הערבית</w:t>
            </w:r>
            <w:r w:rsidR="00FA652F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BE546F" w:rsidRPr="00BE546F">
              <w:rPr>
                <w:rFonts w:ascii="David" w:eastAsiaTheme="minorHAnsi" w:hAnsi="David" w:cs="David"/>
                <w:sz w:val="24"/>
                <w:szCs w:val="24"/>
                <w:rtl/>
              </w:rPr>
              <w:t xml:space="preserve"> </w:t>
            </w:r>
            <w:r w:rsidR="00FA652F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כל זאת - </w:t>
            </w:r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לעורכי דין בסיוע המשפטי המייצגים אנשים עם מוגבלויות שכליות וקשיים קוגניטיביים, סביב דמנציה, מחלות, תאונות, </w:t>
            </w:r>
            <w:proofErr w:type="spellStart"/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ארועים</w:t>
            </w:r>
            <w:proofErr w:type="spellEnd"/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מוחיים ומוגבלויות שונות (מדובר </w:t>
            </w:r>
            <w:proofErr w:type="spellStart"/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</w:t>
            </w:r>
            <w:proofErr w:type="spellEnd"/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- 5000 תיקים חדשים שנפתחים מדי שנה וסך </w:t>
            </w:r>
            <w:proofErr w:type="spellStart"/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הכל</w:t>
            </w:r>
            <w:proofErr w:type="spellEnd"/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כ 10,000 הליכים משפטיים</w:t>
            </w:r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).</w:t>
            </w:r>
            <w:r w:rsidR="00917DE2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התקציב בסכום המבוקש אושר למתן השירות במסגרת ועדת </w:t>
            </w:r>
            <w:proofErr w:type="spellStart"/>
            <w:r w:rsidR="00917DE2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ברלינר</w:t>
            </w:r>
            <w:proofErr w:type="spellEnd"/>
            <w:r w:rsidR="00917DE2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המשרדית לשנה זו</w:t>
            </w:r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(161 </w:t>
            </w:r>
            <w:proofErr w:type="spellStart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אש"ח</w:t>
            </w:r>
            <w:proofErr w:type="spellEnd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) ובמסגרת החלטת ממשלה 550 לקידום החברה הערבית (50 </w:t>
            </w:r>
            <w:proofErr w:type="spellStart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אש"ח</w:t>
            </w:r>
            <w:proofErr w:type="spellEnd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)</w:t>
            </w:r>
            <w:r w:rsidR="00917DE2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14:paraId="48C8D893" w14:textId="77777777" w:rsidR="00222867" w:rsidRPr="004C0D6D" w:rsidRDefault="00881666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C29599D" w14:textId="1A11557A" w:rsidR="00222867" w:rsidRPr="006E44D8" w:rsidRDefault="009B6B29" w:rsidP="000D6204">
      <w:pPr>
        <w:rPr>
          <w:rFonts w:asciiTheme="minorBidi" w:hAnsiTheme="minorBidi" w:cstheme="minorBidi"/>
          <w:b/>
          <w:sz w:val="21"/>
          <w:szCs w:val="21"/>
          <w:rtl/>
        </w:rPr>
      </w:pPr>
      <w:r w:rsidRPr="006E44D8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6E44D8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</w:t>
      </w:r>
      <w:r w:rsidR="00FA652F" w:rsidRPr="006E44D8">
        <w:rPr>
          <w:rFonts w:ascii="Wingdings" w:hAnsi="Wingdings" w:cstheme="minorBidi"/>
          <w:b/>
          <w:sz w:val="21"/>
          <w:szCs w:val="21"/>
        </w:rPr>
        <w:sym w:font="Wingdings" w:char="F072"/>
      </w:r>
      <w:r w:rsidR="00FA652F" w:rsidRPr="006E44D8">
        <w:rPr>
          <w:rFonts w:asciiTheme="minorBidi" w:hAnsiTheme="minorBidi" w:cstheme="minorBidi"/>
          <w:b/>
          <w:sz w:val="21"/>
          <w:szCs w:val="21"/>
          <w:rtl/>
        </w:rPr>
        <w:t xml:space="preserve">  </w:t>
      </w:r>
      <w:r w:rsidRPr="006E44D8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FA652F" w:rsidRPr="006E44D8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6E44D8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395FD08D" w14:textId="77777777" w:rsidR="00222867" w:rsidRPr="006E44D8" w:rsidRDefault="0088166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BD07602" w14:textId="77777777" w:rsidR="00222867" w:rsidRPr="006E44D8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6E44D8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6E44D8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6E44D8">
        <w:rPr>
          <w:rFonts w:asciiTheme="minorBidi" w:hAnsiTheme="minorBidi" w:cstheme="minorBidi"/>
          <w:b/>
          <w:sz w:val="21"/>
          <w:szCs w:val="21"/>
        </w:rPr>
        <w:t>X</w:t>
      </w:r>
      <w:r w:rsidRPr="006E44D8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774BFAD2" w14:textId="77777777" w:rsidR="00222867" w:rsidRPr="006E44D8" w:rsidRDefault="0088166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6E44D8" w14:paraId="49B6B17B" w14:textId="77777777" w:rsidTr="00222867">
        <w:tc>
          <w:tcPr>
            <w:tcW w:w="3085" w:type="dxa"/>
            <w:hideMark/>
          </w:tcPr>
          <w:p w14:paraId="38E25129" w14:textId="77777777" w:rsidR="00222867" w:rsidRPr="006E44D8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6E44D8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6E44D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D5069EF" w14:textId="77777777" w:rsidR="00222867" w:rsidRPr="006E44D8" w:rsidRDefault="000D620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E44D8">
              <w:rPr>
                <w:rFonts w:ascii="Wingdings" w:hAnsi="Wingdings" w:cstheme="minorBidi"/>
                <w:b/>
                <w:sz w:val="21"/>
                <w:szCs w:val="21"/>
              </w:rPr>
              <w:sym w:font="Wingdings 2" w:char="F0D0"/>
            </w:r>
            <w:r w:rsidR="009B6B29" w:rsidRPr="006E44D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0FCE012" w14:textId="77777777" w:rsidR="00222867" w:rsidRPr="006E44D8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6E44D8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6E44D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302D021C" w14:textId="77777777" w:rsidR="00222867" w:rsidRPr="006E44D8" w:rsidRDefault="0088166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00C39633" w14:textId="77777777" w:rsidR="00222867" w:rsidRPr="006E44D8" w:rsidRDefault="00881666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RPr="006E44D8" w14:paraId="49F0B482" w14:textId="77777777" w:rsidTr="00222867">
        <w:tc>
          <w:tcPr>
            <w:tcW w:w="2698" w:type="dxa"/>
            <w:shd w:val="clear" w:color="auto" w:fill="E6E6E6"/>
            <w:hideMark/>
          </w:tcPr>
          <w:p w14:paraId="6A65E62F" w14:textId="77777777" w:rsidR="00222867" w:rsidRPr="006E44D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623C9A1A" w14:textId="77777777" w:rsidR="00222867" w:rsidRPr="006E44D8" w:rsidRDefault="000D620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בית איזי שפירא</w:t>
            </w:r>
          </w:p>
        </w:tc>
      </w:tr>
      <w:tr w:rsidR="007548B0" w:rsidRPr="006E44D8" w14:paraId="17CD972A" w14:textId="77777777" w:rsidTr="00222867">
        <w:tc>
          <w:tcPr>
            <w:tcW w:w="2698" w:type="dxa"/>
            <w:shd w:val="clear" w:color="auto" w:fill="E6E6E6"/>
            <w:hideMark/>
          </w:tcPr>
          <w:p w14:paraId="3249A9A2" w14:textId="77777777" w:rsidR="00222867" w:rsidRPr="006E44D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6E44D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4EFD6D7D" w14:textId="77777777" w:rsidR="00222867" w:rsidRPr="006E44D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6B5E32BE" w14:textId="77777777" w:rsidR="00222867" w:rsidRPr="006E44D8" w:rsidRDefault="00FE19BD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מספר עמותה: 580071850</w:t>
            </w:r>
          </w:p>
        </w:tc>
      </w:tr>
      <w:tr w:rsidR="007548B0" w:rsidRPr="006E44D8" w14:paraId="1B94150D" w14:textId="77777777" w:rsidTr="00222867">
        <w:tc>
          <w:tcPr>
            <w:tcW w:w="2698" w:type="dxa"/>
            <w:shd w:val="clear" w:color="auto" w:fill="E6E6E6"/>
            <w:hideMark/>
          </w:tcPr>
          <w:p w14:paraId="452CEEB7" w14:textId="77777777" w:rsidR="00222867" w:rsidRPr="006E44D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67CEAEC1" w14:textId="77777777" w:rsidR="00222867" w:rsidRPr="006E44D8" w:rsidRDefault="000D6204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E44D8">
              <w:rPr>
                <w:rFonts w:ascii="Wingdings" w:hAnsi="Wingdings" w:cstheme="minorBidi"/>
                <w:b/>
                <w:sz w:val="21"/>
                <w:szCs w:val="21"/>
              </w:rPr>
              <w:sym w:font="Wingdings 2" w:char="F0D0"/>
            </w:r>
            <w:r w:rsidR="009B6B29" w:rsidRPr="006E44D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7F131EDE" w14:textId="77777777" w:rsidR="00222867" w:rsidRPr="006E44D8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E44D8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6E44D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RPr="006E44D8" w14:paraId="6B7B36DA" w14:textId="77777777" w:rsidTr="00222867">
        <w:tc>
          <w:tcPr>
            <w:tcW w:w="2698" w:type="dxa"/>
            <w:shd w:val="clear" w:color="auto" w:fill="E6E6E6"/>
            <w:hideMark/>
          </w:tcPr>
          <w:p w14:paraId="1AF84481" w14:textId="77777777" w:rsidR="00222867" w:rsidRPr="006E44D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4168C5DB" w14:textId="61489488" w:rsidR="00222867" w:rsidRPr="006E44D8" w:rsidRDefault="004C0D6D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211</w:t>
            </w:r>
            <w:r w:rsidR="000D6204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,000 </w:t>
            </w:r>
            <w:r w:rsidR="00DD7759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</w:t>
            </w:r>
            <w:r w:rsidR="00917DE2"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14:paraId="52C7EAA9" w14:textId="77777777" w:rsidTr="00222867">
        <w:tc>
          <w:tcPr>
            <w:tcW w:w="2698" w:type="dxa"/>
            <w:shd w:val="clear" w:color="auto" w:fill="E6E6E6"/>
            <w:hideMark/>
          </w:tcPr>
          <w:p w14:paraId="70F4304B" w14:textId="77777777" w:rsidR="00222867" w:rsidRPr="006E44D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62EDAB0D" w14:textId="77777777" w:rsidR="00222867" w:rsidRPr="006E44D8" w:rsidRDefault="000D620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E44D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שנה</w:t>
            </w:r>
          </w:p>
        </w:tc>
      </w:tr>
    </w:tbl>
    <w:p w14:paraId="5A824689" w14:textId="77777777" w:rsidR="00222867" w:rsidRPr="00AF57E9" w:rsidRDefault="00881666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52D8DA3F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643992FA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0FC876D6" w14:textId="77777777" w:rsidR="00222867" w:rsidRPr="00AF57E9" w:rsidRDefault="00881666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883A671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0D950775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294BD525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D3CA469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7A7C4448" w14:textId="77777777" w:rsidR="00222867" w:rsidRPr="00AF57E9" w:rsidRDefault="0088166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3FE7DBC" w14:textId="77777777" w:rsidTr="00BE72A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6CD4" w14:textId="7A95DA0C" w:rsidR="00BA2CC1" w:rsidRDefault="00815D54" w:rsidP="00FE19B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"בית איזי שפירא" מפעיל מערך חינוך, הדרכה והכשרה לתחום המוגבלויות השכליות,</w:t>
            </w:r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אוטיזם, בריאות הנפש </w:t>
            </w:r>
            <w:proofErr w:type="spellStart"/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וזיקנה</w:t>
            </w:r>
            <w:proofErr w:type="spellEnd"/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מקיים סדנאות לאנשי מקצוע ומכשיר צוותים מקצועיים לתחום ההתאמות במתן שירותים ולתקשורת מותאמת עם אנשים עם מוגבלויות שכליות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סדנאות חוסן וקורסים להכשרה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והינו בעל מומחיות ייחודית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בשירות הניתן באמצעותו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לליווי ולהכשרת אנשי מקצוע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מגוון המומחים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שהוא כולל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המרכז 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כולל שורת 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אנשי מקצוע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לתחום המוגבלויות </w:t>
            </w:r>
            <w:proofErr w:type="spellStart"/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והזיקנה</w:t>
            </w:r>
            <w:proofErr w:type="spellEnd"/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שעוסקים בהכשרה ובליווי במקרים פרטניים ומומחים </w:t>
            </w:r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בפיתוח, ביצירת ו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בהקניית כלים לאנשי מקצוע מתחומים אחרים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והוא ייחודי בשילוב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פרקטיקה ותיאוריה בתחום המוגבלויות</w:t>
            </w:r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ובתחום </w:t>
            </w:r>
            <w:proofErr w:type="spellStart"/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הזיקנה</w:t>
            </w:r>
            <w:proofErr w:type="spellEnd"/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עם </w:t>
            </w:r>
            <w:proofErr w:type="spellStart"/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נסיון</w:t>
            </w:r>
            <w:proofErr w:type="spellEnd"/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רב 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שהוא 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גם קליני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גם בליווי צוותים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"בית איזי שפירא" מפעיל קבוצת "</w:t>
            </w:r>
            <w:proofErr w:type="spellStart"/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סינגור</w:t>
            </w:r>
            <w:proofErr w:type="spellEnd"/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עצמי", שמשמשת קבוצת ביקורת של אנשים עם מוגבלות להעמקת הידע והאפשרויות בתקשורת. המרכז מפעיל כלים לטיפול רב חושי לאנשים אוטיסטים (חדרי </w:t>
            </w:r>
            <w:proofErr w:type="spellStart"/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סנוזלן</w:t>
            </w:r>
            <w:proofErr w:type="spellEnd"/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), כולל יחידה לאבחנה כפולה, יחידה לטיפול רגשי וכלים וידע 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לריפוי ולהתאמות בדיבור ובאמצעים חושיים נוספים.</w:t>
            </w:r>
          </w:p>
          <w:p w14:paraId="1DDFBF6F" w14:textId="646A5ED1" w:rsidR="00BE72AB" w:rsidRDefault="00BA2CC1" w:rsidP="00FE19B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המרכז כולל מערך למיפוי וייעוץ וזיהוי צרכים, הקניית הכרות עם מגוון טכנולוגיות לתקשורת, מקנה כלים ושיטות להטמעה מוצלחת, מקנה ידע בנושא התאמות לנגישות ואביזרי עזר, בעל מומחיות בבניית "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תכניות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אישיות", בהדרכות משפחתיות שיכולות לסייע בניהול תיק משפטי, ובהתאמת פתרונות טכנולוגיים במצבים של תקשורת מורכבת, מקיים פגישות מעקב, ליווי וטיפול ומעניק אף תמיכה והדרכה מרחוק.</w:t>
            </w:r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ל"איזי שפירא" מכון לחינוך והכשרה, הוא מכון </w:t>
            </w:r>
            <w:proofErr w:type="spellStart"/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טראמפ</w:t>
            </w:r>
            <w:proofErr w:type="spellEnd"/>
            <w:r w:rsidR="00FA65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המאגד את המומחים המובילים לתחומי המוגבלויות בארץ.</w:t>
            </w:r>
            <w:r w:rsidR="00917DE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E19B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15D5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2BBFC491" w14:textId="38746308" w:rsidR="00D2158A" w:rsidRDefault="00815D54" w:rsidP="00FE19B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מערך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זיקנה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וכשרות משפטית בסיוע המשפטי מייצג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בכל שנה בכ-5000 מקרים חדשים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ובכ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- 1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0,000 הליכים משפטיים בכל שנה, בהם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האדם המיוצג הוא עם מוגבלות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שכלית,דמנציה</w:t>
            </w:r>
            <w:proofErr w:type="spellEnd"/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אוטיזם, מתמודדי נפש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במצבים שונים של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ירידה קוגניטיבית, 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כשהאדם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נזקק לתקשורת מותאמת ולהתאמות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בקבלת השירות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"בית איזי שפירא" פיתח מתודולוגיה 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וקורסים ל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הקניית כלים לאנשי מקצוע לבירור</w:t>
            </w:r>
            <w:r w:rsidR="00D215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הרצון ולהערכת היכולת לקבל החלטות, ול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העברת תכנ</w:t>
            </w:r>
            <w:r w:rsidR="00D215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ים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במסגרת מתן שירות</w:t>
            </w:r>
            <w:r w:rsidR="00D215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ומקנה ידע בשימוש בכלים טיפוליים, כמו לוחות תקשורת ואמצעי תקשרת חלופית. המרכז כולל שורת מומחים מתחומי תוכן שונים לתחום המוגבלויות ה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קוגניטיביות, הנפשיות והדמנציה</w:t>
            </w:r>
            <w:r w:rsidR="00D215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שיחד יכולים לקנות מעטפת ייעוץ מקצועית לעורכי הדין בסיוע המשפטי המיי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צגים אנשים עם מוגבלויות</w:t>
            </w:r>
            <w:r w:rsidR="00D215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בית איזי שפירא בעל מומחיות ייחודית גם להכשרה בתחום המוגבלויות </w:t>
            </w:r>
            <w:proofErr w:type="spellStart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והזיקנה</w:t>
            </w:r>
            <w:proofErr w:type="spellEnd"/>
            <w:r w:rsidR="004C0D6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בחברה הערבית עם מומחים לתחום זה.</w:t>
            </w:r>
          </w:p>
          <w:p w14:paraId="76E4ADD6" w14:textId="122B05A0" w:rsidR="00D2158A" w:rsidRDefault="00D2158A" w:rsidP="00824FDB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המערך המקצועי המייצג במסגרת 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סיוע המשפטי אנשים עם מוגבלויות 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קוגניטיביות ונפשיות מגוונות בכל ההליכים האזרחיים ולרוב במינוי בתי המשפט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-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מונה 1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עורכי דין ברחבי הארץ, המייצגים בכל קשת ההליכים האזרחיים אנשים שמוטל ספק ב"כשרותם המשפטית" וביכולתם הקוגניטיבית להשתתף בהליך.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המערך מקבל 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lastRenderedPageBreak/>
              <w:t>הפניות מדי יום מבתי משפט בכל הארץ, המבקשים מינוי עורכי דין מהמערך המקצועי לייצג אדם עם מוגבלות וק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 קוגניטיבי בהליך.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עורכי הדין פועלים לקידום מעמדם של האנשים עם המוגבלות בהליך המשפטי, בעיקר בהתמודדות עם מצבי קצה, כמו מצבים של תלות, הזנחה והתעללות, כשהלקוח הוא אדם עם מוגבלות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קוגניטיבית המקשה על התנהלותו בהליכים בבית המשפט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הצורך בי</w:t>
            </w:r>
            <w:r w:rsidR="00F162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יעוץ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הוא חיוני</w:t>
            </w:r>
            <w:r w:rsidR="00824FD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="00824FDB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הליווי לתיק</w:t>
            </w:r>
            <w:r w:rsidR="00F162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ים</w:t>
            </w:r>
            <w:r w:rsidR="00824FDB" w:rsidRPr="00BE546F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מתבצע במסגרת ההכשרה בלבד</w:t>
            </w:r>
            <w:r w:rsidR="00824FD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)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F162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חיזוק התקשורת ובבירור רצונו של האדם שיש קושי לברר דעתו</w:t>
            </w:r>
            <w:r w:rsidR="00F162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 הדבר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יביא לשיפור הייצוג עד לרמת התקשורת המיטבית, ויאפשר לתמוך את עמדת האדם במסגרת ההליכים המשפטיים, כנגד הטענות ביחס למידת תובנתו.</w:t>
            </w:r>
            <w:r w:rsidR="00917DE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בית "איזי שפירא"</w:t>
            </w:r>
            <w:r w:rsidR="00917DE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הוא ייחודי ב</w:t>
            </w:r>
            <w:r w:rsidR="00F87D3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מומחיותו</w:t>
            </w:r>
            <w:r w:rsidR="00917DE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לשלב ייעוץ ומתן כלים וליווי</w:t>
            </w:r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הכשרה, הדרכה וחוסן לעורכי הדין בצוות המוגבלויות</w:t>
            </w:r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והזיקנה</w:t>
            </w:r>
            <w:proofErr w:type="spellEnd"/>
            <w:r w:rsidR="00F075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בסיוע המשפטי,</w:t>
            </w:r>
            <w:r w:rsidR="00917DE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במסגרת ההליכים המשפטיים באופן שוטף ולפי צורך, גם בזמינות גבוהה להליכים, עם כלים וטיפול והדרכה למגוון מוגבלויות ברמות תפקוד שונות, עם </w:t>
            </w:r>
            <w:proofErr w:type="spellStart"/>
            <w:r w:rsidR="00F87D3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נסיון</w:t>
            </w:r>
            <w:proofErr w:type="spellEnd"/>
            <w:r w:rsidR="00F87D3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רב</w:t>
            </w:r>
            <w:r w:rsidR="00917DE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בהדרכת אנשי מקצוע ועם ממשקים לטיפול, לרווחה ולמשפט.</w:t>
            </w:r>
          </w:p>
          <w:p w14:paraId="3DEDEFAA" w14:textId="6700B66D" w:rsidR="00D333A5" w:rsidRDefault="00D2158A" w:rsidP="00FE19B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המודל הייחודי של 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"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בית איזי שפירא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"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והמומחיות הייחודית בתחום זה נבחנו במסגרת הועדה במשרד המשפטים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להנגשת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שירותים משפטיים, 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שפעלה בשנים 2017 </w:t>
            </w:r>
            <w:r w:rsidR="00BE72AB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2022 ו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כללה את כלל יחידות משרד המשפטים, בראשותו של מר עידן אילן. במרכז הועדה היו חברות שלוש היחידות המייצגות הגדולות, הסיוע המשפטי, הסנגוריה הציבורית והפרקליטות. עבודת הועדה כללה</w:t>
            </w:r>
            <w:r w:rsidR="00A61EF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מאות שעות של חקר ומיפוי המומחיות בתחום ולבסוף הורכבה טבלת מומחיות שבאמצעותה נ</w:t>
            </w:r>
            <w:r w:rsidR="00BE72A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="00A61EF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נה קורס לרפרנטים למוגבלויות במשרד, הכולל נציגים בשלוש היחידות.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המומחים ממערך "בית איזי שפירא" היו המומחים שנבחרו 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להוביל את ההכשרה 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לתחום המוגבלויות</w:t>
            </w:r>
            <w:r w:rsidR="00F87D3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הקוגניטיביות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ובעזרתם ובהנחייתם התקיימה הכשרה לכלל הרפרנטים המשרדיים, ומכאן ההכרות המעשית עם האפשרויות הייחודיות לייעוץ ולליווי בהליכים משפטיים במסגרת "בית איזי שפירא"</w:t>
            </w:r>
            <w:r w:rsidR="00F162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אגב ההכשרה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המרכז והמומחים במסגרתו הם בעלי </w:t>
            </w:r>
            <w:proofErr w:type="spellStart"/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נסיון</w:t>
            </w:r>
            <w:proofErr w:type="spellEnd"/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ייחודי </w:t>
            </w:r>
            <w:r w:rsidR="00DD775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תחומי, במגוון התחומים והסוגיות העולות בהליכים משפטיים בייצ</w:t>
            </w:r>
            <w:r w:rsidR="00917DE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ג אנשים עם מוגבלויות</w:t>
            </w:r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ואוכלוסיה</w:t>
            </w:r>
            <w:proofErr w:type="spellEnd"/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מבוגרת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בסיוע המשפטי</w:t>
            </w:r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בחברה הכללית ובחברה הערבית, עם התאמות ורגישות תרבותית</w:t>
            </w:r>
            <w:r w:rsidR="00BA2CC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39F2552F" w14:textId="77777777" w:rsidR="00222867" w:rsidRDefault="00D333A5" w:rsidP="00FE19B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יצוין כי פעילות הועדה סוכמה בדו"ח מקיף וכן בתוצאות מחקר מלווה המפרט את הצרכים הייחודיים בתחום ואת התאמת השירותים בליווי אנשים עם מוגבלות, ומתקף את שירותי ההכשרה, הליווי</w:t>
            </w:r>
            <w:r w:rsidR="00F87D3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 ההכשרה,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הייעוץ</w:t>
            </w:r>
            <w:r w:rsidR="00F87D3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והחוסן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האמורים כאן.</w:t>
            </w:r>
            <w:r w:rsidR="00F87D3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4A1FB821" w14:textId="46991122" w:rsidR="00737697" w:rsidRDefault="000417FE" w:rsidP="000417FE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נבדק</w:t>
            </w:r>
            <w:r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מיהות הספקים בשוק.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אני 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מגיע</w:t>
            </w:r>
            <w:r w:rsidR="00F55E8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 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מתחום זה </w:t>
            </w:r>
            <w:r w:rsidR="00F55E8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בעלת ניסיון רב בעבודה עם כלל הגורמים העוסקים במוגבלויות ומקיימת שיתופי פעולה עם </w:t>
            </w:r>
            <w:r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מגוון נותני שירות בתחומים אלה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זה שנים, 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בעלת ניסיון אקדמאי בתחום, והפעלתי 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כנסים </w:t>
            </w:r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שיתופי פעולה בתחום</w:t>
            </w:r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ובעבודה במשרד כממונה 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מחוזית </w:t>
            </w:r>
            <w:r w:rsidR="00737697"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על התחום 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 2011 ו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ארצית מאז 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2015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חברה בו</w:t>
            </w:r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ועדה המשרדית </w:t>
            </w:r>
            <w:proofErr w:type="spellStart"/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להנגשת</w:t>
            </w:r>
            <w:proofErr w:type="spellEnd"/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שירותים משפטיים אשר פעלה במשרד בשנים האחרונות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 בידיעה ומניסיון</w:t>
            </w:r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ומתוך בירור והכרות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, לגורמים האחרים</w:t>
            </w:r>
            <w:r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</w:t>
            </w:r>
            <w:r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ותני השירות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התמחות במוגבלות ספציפית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להלן התי</w:t>
            </w:r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חסותי:</w:t>
            </w:r>
          </w:p>
          <w:p w14:paraId="09D9E83E" w14:textId="33AB8CCB" w:rsidR="000417FE" w:rsidRPr="000417FE" w:rsidRDefault="000417FE" w:rsidP="000417FE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u w:val="single"/>
                <w:lang w:eastAsia="he-IL"/>
              </w:rPr>
            </w:pP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אקים – התמחותם באנשים עם מוגבלות שכלית בלבד, כנ"ל אנוש (מתמודדי נפש בלבד), </w:t>
            </w:r>
            <w:proofErr w:type="spellStart"/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אלו"ט</w:t>
            </w:r>
            <w:proofErr w:type="spellEnd"/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(בני משפחות של מתמודדי נפש), אס"י (אוטיסטים) </w:t>
            </w:r>
            <w:proofErr w:type="spellStart"/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וכיוצ"ב</w:t>
            </w:r>
            <w:proofErr w:type="spellEnd"/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 בזכות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מייצגים ולוביסטים (לא מכשירים אנשי מקצוע).</w:t>
            </w:r>
            <w:r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עמיתים לזכויות (מתמודדי נפש),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אלין בית נועם – ערכנו אצלם </w:t>
            </w:r>
            <w:r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כנס יומי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לפני כחמש שנים (</w:t>
            </w:r>
            <w:r w:rsidR="00836E63"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התמחותם מוגבלויות פיזיות ושכליות קשות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). כולם </w:t>
            </w:r>
            <w:r w:rsidR="00836E63"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נותני שירות מעול</w:t>
            </w:r>
            <w:r w:rsidR="0073769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="00836E63" w:rsidRPr="00836E6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ם בתחומם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– 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t xml:space="preserve">אבל כל אחד </w:t>
            </w:r>
            <w:r w:rsidR="00836E63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מהספקים 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t>בעל התמחות במוגבלות מסוימת בלבד או בתחום צר מאד</w:t>
            </w:r>
            <w:r w:rsidR="00836E63" w:rsidRPr="00836E63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 של שירות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t xml:space="preserve">. היחידים שיש להם סגל אנשי מקצוע, מכון הדרכה רחב, גם לכל המוגבלויות, גם </w:t>
            </w:r>
            <w:proofErr w:type="spellStart"/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t>בזיקנה</w:t>
            </w:r>
            <w:proofErr w:type="spellEnd"/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t>,</w:t>
            </w:r>
            <w:r w:rsidR="00CF65D0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 וגם מומחים לתחומים אלה לחברה הערבית,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t xml:space="preserve"> ושעיסוקים הכשרת אנשי מקצוע במגוון תחומים לעבודה 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lastRenderedPageBreak/>
              <w:t>עם אנשים עם מוגבלות</w:t>
            </w:r>
            <w:r w:rsidR="00082497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 בחברה הכללית ובחברה הערבית, עם התמחות במצבים מורכבים ובתקשורת מורכבת </w:t>
            </w:r>
            <w:proofErr w:type="spellStart"/>
            <w:r w:rsidR="00082497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>וב"הצטלבותיות</w:t>
            </w:r>
            <w:proofErr w:type="spellEnd"/>
            <w:r w:rsidR="00082497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" של </w:t>
            </w:r>
            <w:proofErr w:type="spellStart"/>
            <w:r w:rsidR="00082497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>זיקנה</w:t>
            </w:r>
            <w:proofErr w:type="spellEnd"/>
            <w:r w:rsidR="00082497">
              <w:rPr>
                <w:rFonts w:asciiTheme="minorBidi" w:hAnsiTheme="minorBidi" w:cstheme="minorBidi" w:hint="cs"/>
                <w:b/>
                <w:sz w:val="21"/>
                <w:szCs w:val="21"/>
                <w:u w:val="single"/>
                <w:rtl/>
                <w:lang w:eastAsia="he-IL"/>
              </w:rPr>
              <w:t xml:space="preserve"> ומוגבלות</w:t>
            </w:r>
            <w:r w:rsidRPr="000417FE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  <w:lang w:eastAsia="he-IL"/>
              </w:rPr>
              <w:t xml:space="preserve"> הם בית איזי שפירא.</w:t>
            </w:r>
          </w:p>
          <w:p w14:paraId="6C102F96" w14:textId="67D6E3E9" w:rsidR="000417FE" w:rsidRPr="00082497" w:rsidRDefault="000417FE" w:rsidP="00FE19B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88BDCAA" w14:textId="77777777" w:rsidTr="00BE72A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7309" w14:textId="54A2E036" w:rsidR="00222867" w:rsidRPr="00AF57E9" w:rsidRDefault="0073769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lastRenderedPageBreak/>
              <w:t>לאור האמור כגורם המקצועי במשרד בתחום אני קובעת כי בית איזי שפירא ה</w:t>
            </w:r>
            <w:r w:rsidR="0095391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ינו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ספק היחיד בנסיבות העניין היכול לבצע את השירותים המבוקשים.</w:t>
            </w:r>
          </w:p>
        </w:tc>
      </w:tr>
    </w:tbl>
    <w:p w14:paraId="489D28AB" w14:textId="77777777" w:rsidR="00222867" w:rsidRPr="00AF57E9" w:rsidRDefault="00881666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02E09D4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113BDE77" w14:textId="77777777" w:rsidR="00222867" w:rsidRPr="00AF57E9" w:rsidRDefault="0088166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0D2238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8AA5AB2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4ABF2D83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3848" w14:textId="77777777" w:rsidR="00222867" w:rsidRPr="00AF57E9" w:rsidRDefault="000D620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ד"ר עו"ד מיטל סגל-רייך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DEEC" w14:textId="77777777" w:rsidR="00222867" w:rsidRPr="000D6204" w:rsidRDefault="000D6204" w:rsidP="000D620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ממונה ארצית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זיקנה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וכשרות משפטית, הנהלת הסיוע המשפטי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E97C" w14:textId="77777777" w:rsidR="00222867" w:rsidRPr="00AF57E9" w:rsidRDefault="00917DE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5F4C1E3C" wp14:editId="0630DFBB">
                  <wp:extent cx="1171575" cy="904875"/>
                  <wp:effectExtent l="0" t="0" r="0" b="952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18139839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41D0E9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EF837B6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37E1C62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42C37429" w14:textId="77777777" w:rsidR="00222867" w:rsidRPr="00817FBA" w:rsidRDefault="00881666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8F0FF" w14:textId="77777777" w:rsidR="00A54CF1" w:rsidRDefault="00A54CF1">
      <w:r>
        <w:separator/>
      </w:r>
    </w:p>
  </w:endnote>
  <w:endnote w:type="continuationSeparator" w:id="0">
    <w:p w14:paraId="0D9339DE" w14:textId="77777777" w:rsidR="00A54CF1" w:rsidRDefault="00A5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18F2183B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4C0BBA8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8FF7B6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C2EC8C7" w14:textId="7777777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D333A5">
            <w:rPr>
              <w:rStyle w:val="af"/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D333A5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29D985E3" w14:textId="77777777" w:rsidR="00354861" w:rsidRPr="0098529F" w:rsidRDefault="00881666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2A4A8909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A983CD8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D62E0C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55699AC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65231BA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0A9DDAC0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0877D74B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788B147C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64DDBB69" w14:textId="77777777" w:rsidR="00E678BB" w:rsidRPr="00354861" w:rsidRDefault="00881666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F510A" w14:textId="77777777" w:rsidR="00A54CF1" w:rsidRDefault="00A54CF1">
      <w:r>
        <w:separator/>
      </w:r>
    </w:p>
  </w:footnote>
  <w:footnote w:type="continuationSeparator" w:id="0">
    <w:p w14:paraId="4B301AB4" w14:textId="77777777" w:rsidR="00A54CF1" w:rsidRDefault="00A54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1E26C44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0B6D2195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74ADFD7C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001E9A02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76604E08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1D788F88" wp14:editId="352726C1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679E873C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7B6EC3A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4F914855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390C7DD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4501ABD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6DF26E1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106EDEF" w14:textId="77777777" w:rsidR="009220EC" w:rsidRPr="00D84715" w:rsidRDefault="0088166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1E2ADEF" w14:textId="77777777" w:rsidR="009220EC" w:rsidRDefault="0088166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0379653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F8EA23B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34AAF268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877A06A" w14:textId="77777777" w:rsidR="003D6D13" w:rsidRPr="00D84715" w:rsidRDefault="0088166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051AD70" w14:textId="77777777" w:rsidR="003D6D13" w:rsidRPr="00D84715" w:rsidRDefault="0088166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877A4F7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1005432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7F7A31B1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D225D85" w14:textId="77777777" w:rsidR="009220EC" w:rsidRPr="00D84715" w:rsidRDefault="0088166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A6A73B5" w14:textId="77777777" w:rsidR="009220EC" w:rsidRPr="00D84715" w:rsidRDefault="0088166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0E5D007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B6A7E40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4DE3BD1C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DD14858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30D100F5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D1E7831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4F5CAB0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6DA871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34DAAEA5" w14:textId="77777777" w:rsidR="00E678BB" w:rsidRPr="00D84715" w:rsidRDefault="00881666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A68176B"/>
    <w:multiLevelType w:val="hybridMultilevel"/>
    <w:tmpl w:val="ED8E0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25A98"/>
    <w:rsid w:val="000417FE"/>
    <w:rsid w:val="00082497"/>
    <w:rsid w:val="000D6204"/>
    <w:rsid w:val="000E655E"/>
    <w:rsid w:val="00197443"/>
    <w:rsid w:val="00271FD7"/>
    <w:rsid w:val="00310C91"/>
    <w:rsid w:val="00336CDD"/>
    <w:rsid w:val="003C5613"/>
    <w:rsid w:val="003D117D"/>
    <w:rsid w:val="004469B1"/>
    <w:rsid w:val="00451F12"/>
    <w:rsid w:val="004C0D6D"/>
    <w:rsid w:val="005D202D"/>
    <w:rsid w:val="006E44D8"/>
    <w:rsid w:val="007158DA"/>
    <w:rsid w:val="00737697"/>
    <w:rsid w:val="007548B0"/>
    <w:rsid w:val="007658D8"/>
    <w:rsid w:val="00815D54"/>
    <w:rsid w:val="00824FDB"/>
    <w:rsid w:val="00836E63"/>
    <w:rsid w:val="00881666"/>
    <w:rsid w:val="008B3301"/>
    <w:rsid w:val="008C09BF"/>
    <w:rsid w:val="00917DE2"/>
    <w:rsid w:val="009404BB"/>
    <w:rsid w:val="0095391A"/>
    <w:rsid w:val="009B6B29"/>
    <w:rsid w:val="009F7FB7"/>
    <w:rsid w:val="00A54CF1"/>
    <w:rsid w:val="00A614AD"/>
    <w:rsid w:val="00A61EFB"/>
    <w:rsid w:val="00BA2CC1"/>
    <w:rsid w:val="00BE546F"/>
    <w:rsid w:val="00BE6E25"/>
    <w:rsid w:val="00BE72AB"/>
    <w:rsid w:val="00C2294C"/>
    <w:rsid w:val="00CD6648"/>
    <w:rsid w:val="00CE56AB"/>
    <w:rsid w:val="00CF65D0"/>
    <w:rsid w:val="00D20789"/>
    <w:rsid w:val="00D2158A"/>
    <w:rsid w:val="00D333A5"/>
    <w:rsid w:val="00DD7759"/>
    <w:rsid w:val="00F0750E"/>
    <w:rsid w:val="00F16226"/>
    <w:rsid w:val="00F55E8D"/>
    <w:rsid w:val="00F87D3F"/>
    <w:rsid w:val="00FA652F"/>
    <w:rsid w:val="00FE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3C0246"/>
  <w15:docId w15:val="{9FF7D891-4A98-46D3-BB49-7FF3B6F4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3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6A25F9DF131814A804028F746679131" ma:contentTypeVersion="2" ma:contentTypeDescription="צור מסמך חדש." ma:contentTypeScope="" ma:versionID="60b2ed772d92a08ac541e589237ee51e">
  <xsd:schema xmlns:xsd="http://www.w3.org/2001/XMLSchema" xmlns:xs="http://www.w3.org/2001/XMLSchema" xmlns:p="http://schemas.microsoft.com/office/2006/metadata/properties" xmlns:ns2="b20fbc06-9b88-472b-84fe-970db44a33d4" targetNamespace="http://schemas.microsoft.com/office/2006/metadata/properties" ma:root="true" ma:fieldsID="cb325d211124bdb4f7fae6bf914dc28c" ns2:_="">
    <xsd:import namespace="b20fbc06-9b88-472b-84fe-970db44a33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fbc06-9b88-472b-84fe-970db44a33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CE3D44-49DE-4287-AF34-F493789EE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0fbc06-9b88-472b-84fe-970db44a3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067CF9-174D-42AF-BF93-192BD292FC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3</TotalTime>
  <Pages>4</Pages>
  <Words>1260</Words>
  <Characters>6782</Characters>
  <Application>Microsoft Office Word</Application>
  <DocSecurity>4</DocSecurity>
  <Lines>56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MOJ</Company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Avraham Alemi</cp:lastModifiedBy>
  <cp:revision>2</cp:revision>
  <dcterms:created xsi:type="dcterms:W3CDTF">2025-11-19T18:36:00Z</dcterms:created>
  <dcterms:modified xsi:type="dcterms:W3CDTF">2025-11-19T18:36:00Z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0x01010006A25F9DF131814A804028F746679131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